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4902" w:rsidRDefault="00981653" w:rsidP="00981653">
      <w:pPr>
        <w:jc w:val="center"/>
      </w:pPr>
      <w:r>
        <w:rPr>
          <w:rFonts w:ascii="Apple Chancery" w:hAnsi="Apple Chancery" w:cs="Apple Chancery"/>
          <w:noProof/>
          <w:color w:val="538135" w:themeColor="accent6" w:themeShade="BF"/>
          <w:sz w:val="48"/>
          <w:szCs w:val="48"/>
        </w:rPr>
        <w:drawing>
          <wp:inline distT="0" distB="0" distL="0" distR="0" wp14:anchorId="3FD9F8C3" wp14:editId="28293878">
            <wp:extent cx="4384964" cy="378273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WS_ Logo.jpg"/>
                    <pic:cNvPicPr/>
                  </pic:nvPicPr>
                  <pic:blipFill>
                    <a:blip r:embed="rId7">
                      <a:extLst>
                        <a:ext uri="{28A0092B-C50C-407E-A947-70E740481C1C}">
                          <a14:useLocalDpi xmlns:a14="http://schemas.microsoft.com/office/drawing/2010/main" val="0"/>
                        </a:ext>
                      </a:extLst>
                    </a:blip>
                    <a:stretch>
                      <a:fillRect/>
                    </a:stretch>
                  </pic:blipFill>
                  <pic:spPr>
                    <a:xfrm>
                      <a:off x="0" y="0"/>
                      <a:ext cx="4401435" cy="3796943"/>
                    </a:xfrm>
                    <a:prstGeom prst="rect">
                      <a:avLst/>
                    </a:prstGeom>
                  </pic:spPr>
                </pic:pic>
              </a:graphicData>
            </a:graphic>
          </wp:inline>
        </w:drawing>
      </w:r>
    </w:p>
    <w:p w:rsidR="00924BA1" w:rsidRDefault="00924BA1" w:rsidP="00981653">
      <w:pPr>
        <w:jc w:val="center"/>
      </w:pPr>
    </w:p>
    <w:p w:rsidR="00924BA1" w:rsidRDefault="00924BA1" w:rsidP="00981653">
      <w:pPr>
        <w:jc w:val="center"/>
      </w:pPr>
    </w:p>
    <w:p w:rsidR="00924BA1" w:rsidRDefault="00924BA1" w:rsidP="00981653">
      <w:pPr>
        <w:jc w:val="center"/>
      </w:pPr>
      <w:r>
        <w:t>ScienceLogic</w:t>
      </w:r>
    </w:p>
    <w:p w:rsidR="00924BA1" w:rsidRDefault="00924BA1" w:rsidP="00981653">
      <w:pPr>
        <w:jc w:val="center"/>
      </w:pPr>
      <w:r>
        <w:t>S</w:t>
      </w:r>
      <w:r w:rsidR="00E62513">
        <w:t xml:space="preserve">ummer </w:t>
      </w:r>
      <w:r>
        <w:t>Cooking Class</w:t>
      </w:r>
    </w:p>
    <w:p w:rsidR="00924BA1" w:rsidRDefault="00924BA1" w:rsidP="00981653">
      <w:pPr>
        <w:jc w:val="center"/>
      </w:pPr>
    </w:p>
    <w:p w:rsidR="00924BA1" w:rsidRDefault="00924BA1" w:rsidP="00924BA1">
      <w:pPr>
        <w:jc w:val="center"/>
      </w:pPr>
      <w:r>
        <w:t xml:space="preserve">Wednesday, </w:t>
      </w:r>
      <w:r w:rsidR="00E62513">
        <w:t>July 15</w:t>
      </w:r>
      <w:r>
        <w:t>, 2026</w:t>
      </w:r>
    </w:p>
    <w:p w:rsidR="00924BA1" w:rsidRDefault="00924BA1" w:rsidP="00924BA1">
      <w:pPr>
        <w:jc w:val="center"/>
      </w:pPr>
      <w:r>
        <w:t>11 – 12 EST</w:t>
      </w:r>
    </w:p>
    <w:p w:rsidR="00924BA1" w:rsidRDefault="00924BA1" w:rsidP="00924BA1">
      <w:pPr>
        <w:jc w:val="center"/>
      </w:pPr>
    </w:p>
    <w:p w:rsidR="00924BA1" w:rsidRPr="00D374D2" w:rsidRDefault="00924BA1" w:rsidP="00924BA1">
      <w:pPr>
        <w:jc w:val="center"/>
        <w:rPr>
          <w:b/>
          <w:bCs/>
        </w:rPr>
      </w:pPr>
      <w:r w:rsidRPr="00D374D2">
        <w:rPr>
          <w:b/>
          <w:bCs/>
        </w:rPr>
        <w:t>Menu – Serves 6</w:t>
      </w:r>
    </w:p>
    <w:p w:rsidR="00924BA1" w:rsidRDefault="00924BA1" w:rsidP="00924BA1">
      <w:pPr>
        <w:jc w:val="center"/>
      </w:pPr>
    </w:p>
    <w:p w:rsidR="00924BA1" w:rsidRDefault="00924BA1" w:rsidP="00924BA1">
      <w:pPr>
        <w:jc w:val="center"/>
      </w:pPr>
      <w:r>
        <w:t>Herb Encrusted Salmon Niçoise Salad</w:t>
      </w:r>
    </w:p>
    <w:p w:rsidR="00924BA1" w:rsidRDefault="00924BA1" w:rsidP="00924BA1">
      <w:pPr>
        <w:jc w:val="center"/>
      </w:pPr>
      <w:r>
        <w:t>Homemade Vinaigrette</w:t>
      </w:r>
    </w:p>
    <w:p w:rsidR="00924BA1" w:rsidRDefault="00924BA1" w:rsidP="00924BA1">
      <w:pPr>
        <w:jc w:val="center"/>
      </w:pPr>
      <w:r>
        <w:t>Roasted Potatoes</w:t>
      </w:r>
    </w:p>
    <w:p w:rsidR="00924BA1" w:rsidRDefault="00924BA1" w:rsidP="00924BA1">
      <w:pPr>
        <w:jc w:val="center"/>
      </w:pPr>
    </w:p>
    <w:p w:rsidR="00924BA1" w:rsidRDefault="00924BA1" w:rsidP="00924BA1">
      <w:pPr>
        <w:jc w:val="center"/>
      </w:pPr>
    </w:p>
    <w:p w:rsidR="00924BA1" w:rsidRDefault="00924BA1" w:rsidP="00924BA1">
      <w:pPr>
        <w:jc w:val="center"/>
      </w:pPr>
    </w:p>
    <w:p w:rsidR="00924BA1" w:rsidRDefault="00924BA1" w:rsidP="00924BA1">
      <w:pPr>
        <w:jc w:val="center"/>
      </w:pPr>
    </w:p>
    <w:p w:rsidR="00924BA1" w:rsidRDefault="00924BA1" w:rsidP="00924BA1">
      <w:pPr>
        <w:jc w:val="center"/>
      </w:pPr>
      <w:r>
        <w:t>Zoom Link</w:t>
      </w:r>
    </w:p>
    <w:p w:rsidR="00924BA1" w:rsidRDefault="00E62513" w:rsidP="00924BA1">
      <w:pPr>
        <w:jc w:val="center"/>
      </w:pPr>
      <w:r w:rsidRPr="00E62513">
        <w:t>https://us02web.zoom.us/j/87029161495</w:t>
      </w:r>
    </w:p>
    <w:p w:rsidR="00924BA1" w:rsidRDefault="00924BA1" w:rsidP="00924BA1">
      <w:pPr>
        <w:jc w:val="center"/>
      </w:pPr>
    </w:p>
    <w:p w:rsidR="00924BA1" w:rsidRDefault="00924BA1" w:rsidP="00924BA1">
      <w:pPr>
        <w:jc w:val="center"/>
      </w:pPr>
    </w:p>
    <w:p w:rsidR="00924BA1" w:rsidRDefault="00000000" w:rsidP="00924BA1">
      <w:pPr>
        <w:jc w:val="center"/>
      </w:pPr>
      <w:hyperlink r:id="rId8" w:history="1">
        <w:r w:rsidR="00924BA1" w:rsidRPr="00B711B3">
          <w:rPr>
            <w:rStyle w:val="Hyperlink"/>
          </w:rPr>
          <w:t>www.cookingthymewithstacie.com</w:t>
        </w:r>
      </w:hyperlink>
    </w:p>
    <w:p w:rsidR="00924BA1" w:rsidRDefault="00924BA1" w:rsidP="00924BA1">
      <w:pPr>
        <w:jc w:val="center"/>
      </w:pPr>
    </w:p>
    <w:p w:rsidR="00924BA1" w:rsidRDefault="00924BA1" w:rsidP="00924BA1">
      <w:pPr>
        <w:jc w:val="center"/>
      </w:pPr>
    </w:p>
    <w:p w:rsidR="00E62513" w:rsidRDefault="00E62513" w:rsidP="00924BA1">
      <w:pPr>
        <w:jc w:val="center"/>
      </w:pPr>
    </w:p>
    <w:p w:rsidR="00924BA1" w:rsidRDefault="00924BA1" w:rsidP="00924BA1">
      <w:pPr>
        <w:jc w:val="center"/>
      </w:pPr>
      <w:r>
        <w:lastRenderedPageBreak/>
        <w:t>Shopping List</w:t>
      </w:r>
    </w:p>
    <w:p w:rsidR="00924BA1" w:rsidRDefault="00924BA1" w:rsidP="00924BA1">
      <w:pPr>
        <w:jc w:val="center"/>
      </w:pPr>
    </w:p>
    <w:p w:rsidR="00D374D2" w:rsidRPr="00D374D2" w:rsidRDefault="00D374D2" w:rsidP="00924BA1">
      <w:pPr>
        <w:rPr>
          <w:i/>
          <w:iCs/>
        </w:rPr>
      </w:pPr>
      <w:r w:rsidRPr="00D374D2">
        <w:rPr>
          <w:i/>
          <w:iCs/>
        </w:rPr>
        <w:t>Ingredient list is for preparing 6 portions – adjust as needed for fewer portions</w:t>
      </w:r>
    </w:p>
    <w:p w:rsidR="00D374D2" w:rsidRDefault="00D374D2" w:rsidP="00924BA1"/>
    <w:p w:rsidR="00924BA1" w:rsidRDefault="00924BA1" w:rsidP="00924BA1">
      <w:r>
        <w:t>Dairy</w:t>
      </w:r>
    </w:p>
    <w:p w:rsidR="00924BA1" w:rsidRDefault="00924BA1" w:rsidP="00924BA1">
      <w:pPr>
        <w:pStyle w:val="ListParagraph"/>
        <w:numPr>
          <w:ilvl w:val="0"/>
          <w:numId w:val="4"/>
        </w:numPr>
      </w:pPr>
      <w:r>
        <w:t>6 eggs</w:t>
      </w:r>
    </w:p>
    <w:p w:rsidR="00924BA1" w:rsidRDefault="00924BA1" w:rsidP="00924BA1"/>
    <w:p w:rsidR="00924BA1" w:rsidRDefault="00924BA1" w:rsidP="00924BA1">
      <w:r>
        <w:t>Pantry</w:t>
      </w:r>
    </w:p>
    <w:p w:rsidR="00924BA1" w:rsidRDefault="00924BA1" w:rsidP="00924BA1">
      <w:pPr>
        <w:pStyle w:val="ListParagraph"/>
        <w:numPr>
          <w:ilvl w:val="0"/>
          <w:numId w:val="1"/>
        </w:numPr>
      </w:pPr>
      <w:r>
        <w:t>½ cup balsamic vinegar</w:t>
      </w:r>
    </w:p>
    <w:p w:rsidR="00924BA1" w:rsidRDefault="00924BA1" w:rsidP="00924BA1">
      <w:pPr>
        <w:pStyle w:val="ListParagraph"/>
        <w:numPr>
          <w:ilvl w:val="0"/>
          <w:numId w:val="1"/>
        </w:numPr>
      </w:pPr>
      <w:r>
        <w:t xml:space="preserve">2 TB </w:t>
      </w:r>
      <w:r w:rsidR="00020341">
        <w:t xml:space="preserve">plus 6 TSP </w:t>
      </w:r>
      <w:r>
        <w:t>Dijon mustard</w:t>
      </w:r>
    </w:p>
    <w:p w:rsidR="00924BA1" w:rsidRDefault="00924BA1" w:rsidP="00924BA1">
      <w:pPr>
        <w:pStyle w:val="ListParagraph"/>
        <w:numPr>
          <w:ilvl w:val="0"/>
          <w:numId w:val="1"/>
        </w:numPr>
      </w:pPr>
      <w:r>
        <w:t>2 TB dark brown sugar</w:t>
      </w:r>
    </w:p>
    <w:p w:rsidR="00924BA1" w:rsidRDefault="00924BA1" w:rsidP="00924BA1">
      <w:pPr>
        <w:pStyle w:val="ListParagraph"/>
        <w:numPr>
          <w:ilvl w:val="0"/>
          <w:numId w:val="1"/>
        </w:numPr>
      </w:pPr>
      <w:r>
        <w:t>1</w:t>
      </w:r>
      <w:r w:rsidR="00020341">
        <w:t xml:space="preserve"> ½ </w:t>
      </w:r>
      <w:r>
        <w:t>cup</w:t>
      </w:r>
      <w:r w:rsidR="00020341">
        <w:t>s</w:t>
      </w:r>
      <w:r>
        <w:t xml:space="preserve"> olive oil</w:t>
      </w:r>
    </w:p>
    <w:p w:rsidR="00020341" w:rsidRDefault="00020341" w:rsidP="00020341">
      <w:pPr>
        <w:pStyle w:val="ListParagraph"/>
        <w:numPr>
          <w:ilvl w:val="0"/>
          <w:numId w:val="1"/>
        </w:numPr>
      </w:pPr>
      <w:r>
        <w:t>½ c</w:t>
      </w:r>
      <w:r w:rsidR="00CD58EB">
        <w:t>u</w:t>
      </w:r>
      <w:r>
        <w:t>p slice Kalamata olives</w:t>
      </w:r>
    </w:p>
    <w:p w:rsidR="00020341" w:rsidRDefault="00020341" w:rsidP="00924BA1">
      <w:pPr>
        <w:pStyle w:val="ListParagraph"/>
        <w:numPr>
          <w:ilvl w:val="0"/>
          <w:numId w:val="1"/>
        </w:numPr>
      </w:pPr>
      <w:r>
        <w:t>3 TB capers</w:t>
      </w:r>
    </w:p>
    <w:p w:rsidR="00924BA1" w:rsidRDefault="00924BA1" w:rsidP="00924BA1">
      <w:pPr>
        <w:pStyle w:val="ListParagraph"/>
      </w:pPr>
    </w:p>
    <w:p w:rsidR="00924BA1" w:rsidRDefault="00924BA1" w:rsidP="00924BA1">
      <w:r>
        <w:t>Produce</w:t>
      </w:r>
    </w:p>
    <w:p w:rsidR="00924BA1" w:rsidRDefault="00924BA1" w:rsidP="00924BA1">
      <w:pPr>
        <w:pStyle w:val="ListParagraph"/>
        <w:numPr>
          <w:ilvl w:val="0"/>
          <w:numId w:val="2"/>
        </w:numPr>
      </w:pPr>
      <w:r>
        <w:t>2 TB minced red onion</w:t>
      </w:r>
    </w:p>
    <w:p w:rsidR="00924BA1" w:rsidRDefault="00020341" w:rsidP="00924BA1">
      <w:pPr>
        <w:pStyle w:val="ListParagraph"/>
        <w:numPr>
          <w:ilvl w:val="0"/>
          <w:numId w:val="2"/>
        </w:numPr>
      </w:pPr>
      <w:r>
        <w:t>4</w:t>
      </w:r>
      <w:r w:rsidR="00924BA1">
        <w:t xml:space="preserve"> TB fresh basil</w:t>
      </w:r>
    </w:p>
    <w:p w:rsidR="00924BA1" w:rsidRDefault="00924BA1" w:rsidP="00924BA1">
      <w:pPr>
        <w:pStyle w:val="ListParagraph"/>
        <w:numPr>
          <w:ilvl w:val="0"/>
          <w:numId w:val="2"/>
        </w:numPr>
      </w:pPr>
      <w:r>
        <w:t>12 – 14 small Yukon gold potatoes</w:t>
      </w:r>
    </w:p>
    <w:p w:rsidR="00924BA1" w:rsidRDefault="00020341" w:rsidP="00924BA1">
      <w:pPr>
        <w:pStyle w:val="ListParagraph"/>
        <w:numPr>
          <w:ilvl w:val="0"/>
          <w:numId w:val="2"/>
        </w:numPr>
      </w:pPr>
      <w:r>
        <w:t>6</w:t>
      </w:r>
      <w:r w:rsidR="00924BA1">
        <w:t xml:space="preserve"> cloves of garlic</w:t>
      </w:r>
    </w:p>
    <w:p w:rsidR="00924BA1" w:rsidRDefault="00924BA1" w:rsidP="00924BA1">
      <w:pPr>
        <w:pStyle w:val="ListParagraph"/>
        <w:numPr>
          <w:ilvl w:val="0"/>
          <w:numId w:val="2"/>
        </w:numPr>
      </w:pPr>
      <w:r>
        <w:t>1 TB fresh rosemary, chopped fine</w:t>
      </w:r>
    </w:p>
    <w:p w:rsidR="00924BA1" w:rsidRDefault="00924BA1" w:rsidP="00924BA1">
      <w:pPr>
        <w:pStyle w:val="ListParagraph"/>
        <w:numPr>
          <w:ilvl w:val="0"/>
          <w:numId w:val="2"/>
        </w:numPr>
      </w:pPr>
      <w:r>
        <w:t>1 TB Italian parsley, chopped fine</w:t>
      </w:r>
    </w:p>
    <w:p w:rsidR="00924BA1" w:rsidRDefault="00924BA1" w:rsidP="00924BA1">
      <w:pPr>
        <w:pStyle w:val="ListParagraph"/>
        <w:numPr>
          <w:ilvl w:val="0"/>
          <w:numId w:val="2"/>
        </w:numPr>
      </w:pPr>
      <w:r>
        <w:t>1 TB fresh thyme</w:t>
      </w:r>
    </w:p>
    <w:p w:rsidR="00924BA1" w:rsidRDefault="00924BA1" w:rsidP="00924BA1">
      <w:pPr>
        <w:pStyle w:val="ListParagraph"/>
        <w:numPr>
          <w:ilvl w:val="0"/>
          <w:numId w:val="2"/>
        </w:numPr>
      </w:pPr>
      <w:r>
        <w:t>6 ounces fresh green beans, trimmed</w:t>
      </w:r>
    </w:p>
    <w:p w:rsidR="00020341" w:rsidRDefault="00020341" w:rsidP="00020341">
      <w:pPr>
        <w:pStyle w:val="ListParagraph"/>
        <w:numPr>
          <w:ilvl w:val="0"/>
          <w:numId w:val="2"/>
        </w:numPr>
      </w:pPr>
      <w:r>
        <w:t>3 green onions, chopped fine</w:t>
      </w:r>
    </w:p>
    <w:p w:rsidR="00020341" w:rsidRDefault="00020341" w:rsidP="00020341">
      <w:pPr>
        <w:pStyle w:val="ListParagraph"/>
        <w:numPr>
          <w:ilvl w:val="0"/>
          <w:numId w:val="2"/>
        </w:numPr>
      </w:pPr>
      <w:r>
        <w:t>3 TB Italian parsley</w:t>
      </w:r>
    </w:p>
    <w:p w:rsidR="00020341" w:rsidRDefault="00020341" w:rsidP="00020341">
      <w:pPr>
        <w:pStyle w:val="ListParagraph"/>
        <w:numPr>
          <w:ilvl w:val="0"/>
          <w:numId w:val="2"/>
        </w:numPr>
      </w:pPr>
      <w:r>
        <w:t>2 TSP fresh thyme</w:t>
      </w:r>
    </w:p>
    <w:p w:rsidR="00020341" w:rsidRDefault="00020341" w:rsidP="00020341">
      <w:pPr>
        <w:pStyle w:val="ListParagraph"/>
        <w:numPr>
          <w:ilvl w:val="0"/>
          <w:numId w:val="2"/>
        </w:numPr>
      </w:pPr>
      <w:r>
        <w:t>2 TSP fresh oregano</w:t>
      </w:r>
    </w:p>
    <w:p w:rsidR="00020341" w:rsidRDefault="00020341" w:rsidP="00020341">
      <w:pPr>
        <w:pStyle w:val="ListParagraph"/>
        <w:numPr>
          <w:ilvl w:val="0"/>
          <w:numId w:val="2"/>
        </w:numPr>
      </w:pPr>
      <w:r>
        <w:t>16 ounces baby salad greens</w:t>
      </w:r>
    </w:p>
    <w:p w:rsidR="00020341" w:rsidRDefault="00020341" w:rsidP="00020341">
      <w:pPr>
        <w:pStyle w:val="ListParagraph"/>
        <w:numPr>
          <w:ilvl w:val="0"/>
          <w:numId w:val="2"/>
        </w:numPr>
      </w:pPr>
      <w:r>
        <w:t>12 ounces grape tomatoes</w:t>
      </w:r>
    </w:p>
    <w:p w:rsidR="00924BA1" w:rsidRDefault="00924BA1" w:rsidP="00924BA1"/>
    <w:p w:rsidR="00924BA1" w:rsidRDefault="00924BA1" w:rsidP="00924BA1">
      <w:r>
        <w:t>Protein</w:t>
      </w:r>
    </w:p>
    <w:p w:rsidR="00020341" w:rsidRDefault="00020341" w:rsidP="00020341">
      <w:pPr>
        <w:pStyle w:val="ListParagraph"/>
        <w:numPr>
          <w:ilvl w:val="0"/>
          <w:numId w:val="5"/>
        </w:numPr>
      </w:pPr>
      <w:r>
        <w:t>6, four-ounce salmon fillets</w:t>
      </w:r>
    </w:p>
    <w:p w:rsidR="00924BA1" w:rsidRDefault="00924BA1" w:rsidP="00924BA1"/>
    <w:p w:rsidR="00924BA1" w:rsidRDefault="00924BA1" w:rsidP="00924BA1">
      <w:r>
        <w:t>Spices</w:t>
      </w:r>
    </w:p>
    <w:p w:rsidR="00924BA1" w:rsidRDefault="00924BA1" w:rsidP="00924BA1">
      <w:pPr>
        <w:pStyle w:val="ListParagraph"/>
        <w:numPr>
          <w:ilvl w:val="0"/>
          <w:numId w:val="3"/>
        </w:numPr>
      </w:pPr>
      <w:r>
        <w:t>Salt</w:t>
      </w:r>
    </w:p>
    <w:p w:rsidR="00924BA1" w:rsidRDefault="00924BA1" w:rsidP="00924BA1">
      <w:pPr>
        <w:pStyle w:val="ListParagraph"/>
        <w:numPr>
          <w:ilvl w:val="0"/>
          <w:numId w:val="3"/>
        </w:numPr>
      </w:pPr>
      <w:r>
        <w:t>Black pepper</w:t>
      </w:r>
    </w:p>
    <w:p w:rsidR="00CD58EB" w:rsidRDefault="00CD58EB" w:rsidP="00CD58EB"/>
    <w:p w:rsidR="00CD58EB" w:rsidRDefault="00CD58EB" w:rsidP="00CD58EB"/>
    <w:p w:rsidR="00CD58EB" w:rsidRDefault="00CD58EB" w:rsidP="00CD58EB"/>
    <w:p w:rsidR="00CD58EB" w:rsidRDefault="00CD58EB" w:rsidP="00CD58EB"/>
    <w:p w:rsidR="00CD58EB" w:rsidRDefault="00CD58EB" w:rsidP="00CD58EB"/>
    <w:p w:rsidR="00CD58EB" w:rsidRDefault="00CD58EB" w:rsidP="00CD58EB"/>
    <w:p w:rsidR="00CD58EB" w:rsidRDefault="00CD58EB" w:rsidP="00CD58EB"/>
    <w:p w:rsidR="00CD58EB" w:rsidRDefault="00CD58EB" w:rsidP="00CD58EB"/>
    <w:p w:rsidR="00CD58EB" w:rsidRPr="00511ACE" w:rsidRDefault="00CD58EB" w:rsidP="00CD58EB">
      <w:pPr>
        <w:jc w:val="center"/>
        <w:rPr>
          <w:sz w:val="28"/>
          <w:szCs w:val="28"/>
        </w:rPr>
      </w:pPr>
      <w:r w:rsidRPr="00511ACE">
        <w:rPr>
          <w:sz w:val="28"/>
          <w:szCs w:val="28"/>
        </w:rPr>
        <w:lastRenderedPageBreak/>
        <w:t>Equipment</w:t>
      </w:r>
    </w:p>
    <w:p w:rsidR="00CD58EB" w:rsidRDefault="00CD58EB" w:rsidP="00CD58EB">
      <w:r>
        <w:t>Baking</w:t>
      </w:r>
    </w:p>
    <w:p w:rsidR="00CD58EB" w:rsidRDefault="00CD58EB" w:rsidP="00CD58EB">
      <w:pPr>
        <w:pStyle w:val="ListParagraph"/>
        <w:numPr>
          <w:ilvl w:val="0"/>
          <w:numId w:val="6"/>
        </w:numPr>
      </w:pPr>
      <w:r>
        <w:t>Rimmed baking sheet</w:t>
      </w:r>
    </w:p>
    <w:p w:rsidR="00CD58EB" w:rsidRDefault="00CD58EB" w:rsidP="00CD58EB"/>
    <w:p w:rsidR="00CD58EB" w:rsidRDefault="00CD58EB" w:rsidP="00CD58EB">
      <w:r>
        <w:t>Electric</w:t>
      </w:r>
    </w:p>
    <w:p w:rsidR="00CD58EB" w:rsidRDefault="00CD58EB" w:rsidP="00CD58EB">
      <w:pPr>
        <w:pStyle w:val="ListParagraph"/>
        <w:numPr>
          <w:ilvl w:val="0"/>
          <w:numId w:val="6"/>
        </w:numPr>
      </w:pPr>
      <w:r>
        <w:t>Food processor</w:t>
      </w:r>
    </w:p>
    <w:p w:rsidR="00CD58EB" w:rsidRDefault="00CD58EB" w:rsidP="00CD58EB"/>
    <w:p w:rsidR="00CD58EB" w:rsidRDefault="00CD58EB" w:rsidP="00CD58EB">
      <w:r>
        <w:t>Pots and Pans</w:t>
      </w:r>
    </w:p>
    <w:p w:rsidR="00CD58EB" w:rsidRDefault="00CD58EB" w:rsidP="00CD58EB">
      <w:pPr>
        <w:pStyle w:val="ListParagraph"/>
        <w:numPr>
          <w:ilvl w:val="0"/>
          <w:numId w:val="6"/>
        </w:numPr>
      </w:pPr>
      <w:r>
        <w:t>2 Medium size pots</w:t>
      </w:r>
    </w:p>
    <w:p w:rsidR="00CD58EB" w:rsidRDefault="00CD58EB" w:rsidP="00CD58EB"/>
    <w:p w:rsidR="00CD58EB" w:rsidRDefault="00CD58EB" w:rsidP="00CD58EB">
      <w:r>
        <w:t>Utensils</w:t>
      </w:r>
    </w:p>
    <w:p w:rsidR="00CD58EB" w:rsidRDefault="00CD58EB" w:rsidP="00CD58EB">
      <w:pPr>
        <w:pStyle w:val="ListParagraph"/>
        <w:numPr>
          <w:ilvl w:val="0"/>
          <w:numId w:val="6"/>
        </w:numPr>
      </w:pPr>
      <w:r>
        <w:t>Chef’s knife</w:t>
      </w:r>
    </w:p>
    <w:p w:rsidR="00CD58EB" w:rsidRDefault="00CD58EB" w:rsidP="00CD58EB">
      <w:pPr>
        <w:pStyle w:val="ListParagraph"/>
        <w:numPr>
          <w:ilvl w:val="0"/>
          <w:numId w:val="6"/>
        </w:numPr>
      </w:pPr>
      <w:r>
        <w:t>Mixing bowl</w:t>
      </w:r>
    </w:p>
    <w:p w:rsidR="00CD58EB" w:rsidRDefault="00CD58EB" w:rsidP="00CD58EB">
      <w:pPr>
        <w:pStyle w:val="ListParagraph"/>
        <w:numPr>
          <w:ilvl w:val="0"/>
          <w:numId w:val="6"/>
        </w:numPr>
      </w:pPr>
      <w:r>
        <w:t>Measuring cups and spoons</w:t>
      </w:r>
    </w:p>
    <w:p w:rsidR="00CD58EB" w:rsidRDefault="00CD58EB" w:rsidP="00CD58EB">
      <w:pPr>
        <w:pStyle w:val="ListParagraph"/>
        <w:numPr>
          <w:ilvl w:val="0"/>
          <w:numId w:val="6"/>
        </w:numPr>
      </w:pPr>
      <w:r>
        <w:t>Parchment paper</w:t>
      </w:r>
    </w:p>
    <w:p w:rsidR="00924BA1" w:rsidRDefault="00924BA1" w:rsidP="00924BA1"/>
    <w:p w:rsidR="00CD58EB" w:rsidRDefault="00CD58EB" w:rsidP="00924BA1"/>
    <w:p w:rsidR="00CD58EB" w:rsidRDefault="00CD58EB" w:rsidP="00CD58EB">
      <w:pPr>
        <w:pStyle w:val="NormalWeb"/>
        <w:jc w:val="center"/>
      </w:pPr>
      <w:r>
        <w:rPr>
          <w:rFonts w:ascii="TimesNewRomanPSMT" w:hAnsi="TimesNewRomanPSMT"/>
          <w:color w:val="517F33"/>
          <w:sz w:val="48"/>
          <w:szCs w:val="48"/>
        </w:rPr>
        <w:t xml:space="preserve">Mis </w:t>
      </w:r>
      <w:proofErr w:type="spellStart"/>
      <w:r>
        <w:rPr>
          <w:rFonts w:ascii="TimesNewRomanPSMT" w:hAnsi="TimesNewRomanPSMT"/>
          <w:color w:val="517F33"/>
          <w:sz w:val="48"/>
          <w:szCs w:val="48"/>
        </w:rPr>
        <w:t>en</w:t>
      </w:r>
      <w:proofErr w:type="spellEnd"/>
      <w:r>
        <w:rPr>
          <w:rFonts w:ascii="TimesNewRomanPSMT" w:hAnsi="TimesNewRomanPSMT"/>
          <w:color w:val="517F33"/>
          <w:sz w:val="48"/>
          <w:szCs w:val="48"/>
        </w:rPr>
        <w:t xml:space="preserve"> Place</w:t>
      </w:r>
      <w:r>
        <w:rPr>
          <w:rFonts w:ascii="TimesNewRomanPSMT" w:hAnsi="TimesNewRomanPSMT"/>
          <w:color w:val="517F33"/>
          <w:sz w:val="48"/>
          <w:szCs w:val="48"/>
        </w:rPr>
        <w:br/>
      </w:r>
      <w:r>
        <w:rPr>
          <w:rFonts w:ascii="TimesNewRomanPSMT" w:hAnsi="TimesNewRomanPSMT"/>
          <w:color w:val="517F33"/>
          <w:sz w:val="32"/>
          <w:szCs w:val="32"/>
        </w:rPr>
        <w:t>The French culinary term for “everything in its place”</w:t>
      </w:r>
    </w:p>
    <w:p w:rsidR="00CD58EB" w:rsidRDefault="00CD58EB" w:rsidP="00CD58EB">
      <w:pPr>
        <w:pStyle w:val="NormalWeb"/>
      </w:pPr>
      <w:r>
        <w:rPr>
          <w:rFonts w:ascii="TimesNewRomanPSMT" w:hAnsi="TimesNewRomanPSMT"/>
          <w:sz w:val="32"/>
          <w:szCs w:val="32"/>
        </w:rPr>
        <w:t xml:space="preserve">In order to have a smooth cooking experience, I recommend that you retrieve all the equipment you will need for the class before we begin. In addition, if you have time, group your ingredients by recipe. Most chefs place their components on sheet pans – this is ideal if you have the room. </w:t>
      </w:r>
    </w:p>
    <w:p w:rsidR="00CD58EB" w:rsidRPr="00CD58EB" w:rsidRDefault="00CD58EB" w:rsidP="00CD58EB">
      <w:pPr>
        <w:pStyle w:val="NormalWeb"/>
        <w:numPr>
          <w:ilvl w:val="0"/>
          <w:numId w:val="7"/>
        </w:numPr>
        <w:rPr>
          <w:rFonts w:ascii="SymbolMT" w:hAnsi="SymbolMT"/>
        </w:rPr>
      </w:pPr>
      <w:r>
        <w:rPr>
          <w:rFonts w:ascii="TimesNewRomanPSMT" w:hAnsi="TimesNewRomanPSMT"/>
        </w:rPr>
        <w:t xml:space="preserve">Pull out all ingredients </w:t>
      </w:r>
    </w:p>
    <w:p w:rsidR="00CD58EB" w:rsidRPr="00CD58EB" w:rsidRDefault="00CD58EB" w:rsidP="00CD58EB">
      <w:pPr>
        <w:pStyle w:val="NormalWeb"/>
        <w:numPr>
          <w:ilvl w:val="0"/>
          <w:numId w:val="7"/>
        </w:numPr>
        <w:rPr>
          <w:rFonts w:ascii="SymbolMT" w:hAnsi="SymbolMT"/>
        </w:rPr>
      </w:pPr>
      <w:r>
        <w:rPr>
          <w:rFonts w:ascii="TimesNewRomanPSMT" w:hAnsi="TimesNewRomanPSMT"/>
        </w:rPr>
        <w:t>Organize ingredients by recipe</w:t>
      </w:r>
    </w:p>
    <w:p w:rsidR="00CD58EB" w:rsidRPr="00CD58EB" w:rsidRDefault="00CD58EB" w:rsidP="00CD58EB">
      <w:pPr>
        <w:pStyle w:val="NormalWeb"/>
        <w:numPr>
          <w:ilvl w:val="0"/>
          <w:numId w:val="7"/>
        </w:numPr>
        <w:rPr>
          <w:rFonts w:ascii="SymbolMT" w:hAnsi="SymbolMT"/>
        </w:rPr>
      </w:pPr>
      <w:r>
        <w:rPr>
          <w:rFonts w:ascii="TimesNewRomanPSMT" w:hAnsi="TimesNewRomanPSMT"/>
        </w:rPr>
        <w:t>Thaw fish if using frozen</w:t>
      </w:r>
    </w:p>
    <w:p w:rsidR="00CD58EB" w:rsidRDefault="00CD58EB" w:rsidP="00CD58EB">
      <w:pPr>
        <w:pStyle w:val="NormalWeb"/>
        <w:numPr>
          <w:ilvl w:val="0"/>
          <w:numId w:val="7"/>
        </w:numPr>
        <w:rPr>
          <w:rFonts w:ascii="SymbolMT" w:hAnsi="SymbolMT"/>
        </w:rPr>
      </w:pPr>
      <w:r>
        <w:rPr>
          <w:rFonts w:ascii="TimesNewRomanPSMT" w:hAnsi="TimesNewRomanPSMT"/>
        </w:rPr>
        <w:t>Clean and scrub potatoes</w:t>
      </w:r>
    </w:p>
    <w:p w:rsidR="00CD58EB" w:rsidRDefault="00CD58EB" w:rsidP="00924BA1"/>
    <w:p w:rsidR="00CD58EB" w:rsidRDefault="00CD58EB" w:rsidP="00924BA1"/>
    <w:p w:rsidR="00CD58EB" w:rsidRDefault="00CD58EB" w:rsidP="00924BA1"/>
    <w:p w:rsidR="00CD58EB" w:rsidRDefault="00CD58EB" w:rsidP="00924BA1"/>
    <w:p w:rsidR="00CD58EB" w:rsidRDefault="00CD58EB" w:rsidP="00924BA1"/>
    <w:p w:rsidR="00CD58EB" w:rsidRDefault="00CD58EB" w:rsidP="00924BA1"/>
    <w:p w:rsidR="00CD58EB" w:rsidRDefault="00CD58EB" w:rsidP="00924BA1"/>
    <w:p w:rsidR="00CD58EB" w:rsidRDefault="00CD58EB" w:rsidP="00924BA1"/>
    <w:p w:rsidR="00CD58EB" w:rsidRDefault="00CD58EB" w:rsidP="00924BA1"/>
    <w:p w:rsidR="00CD58EB" w:rsidRDefault="00CD58EB" w:rsidP="00924BA1"/>
    <w:p w:rsidR="00D374D2" w:rsidRDefault="00D374D2" w:rsidP="00D374D2"/>
    <w:p w:rsidR="00924BA1" w:rsidRPr="00F61668" w:rsidRDefault="00924BA1" w:rsidP="00D374D2">
      <w:pPr>
        <w:jc w:val="center"/>
        <w:rPr>
          <w:sz w:val="28"/>
          <w:szCs w:val="28"/>
        </w:rPr>
      </w:pPr>
      <w:r w:rsidRPr="00F61668">
        <w:rPr>
          <w:sz w:val="28"/>
          <w:szCs w:val="28"/>
        </w:rPr>
        <w:lastRenderedPageBreak/>
        <w:t>Niçoise Salmon Salad with R</w:t>
      </w:r>
      <w:r w:rsidR="00D374D2">
        <w:rPr>
          <w:sz w:val="28"/>
          <w:szCs w:val="28"/>
        </w:rPr>
        <w:t>o</w:t>
      </w:r>
      <w:r w:rsidRPr="00F61668">
        <w:rPr>
          <w:sz w:val="28"/>
          <w:szCs w:val="28"/>
        </w:rPr>
        <w:t>asted Potatoes and Green Beans</w:t>
      </w:r>
    </w:p>
    <w:p w:rsidR="00924BA1" w:rsidRDefault="00924BA1" w:rsidP="00924BA1">
      <w:pPr>
        <w:jc w:val="center"/>
      </w:pPr>
    </w:p>
    <w:p w:rsidR="00924BA1" w:rsidRDefault="00924BA1" w:rsidP="00924BA1">
      <w:r>
        <w:t xml:space="preserve">Serves 6 </w:t>
      </w:r>
    </w:p>
    <w:p w:rsidR="00924BA1" w:rsidRDefault="00924BA1" w:rsidP="00924BA1"/>
    <w:p w:rsidR="00924BA1" w:rsidRPr="00C92919" w:rsidRDefault="00924BA1" w:rsidP="00924BA1">
      <w:pPr>
        <w:rPr>
          <w:b/>
        </w:rPr>
      </w:pPr>
      <w:r w:rsidRPr="00C92919">
        <w:rPr>
          <w:b/>
        </w:rPr>
        <w:t>Balsamic Vinaigrette</w:t>
      </w:r>
    </w:p>
    <w:p w:rsidR="00924BA1" w:rsidRPr="00C92919" w:rsidRDefault="00924BA1" w:rsidP="00924BA1">
      <w:pPr>
        <w:rPr>
          <w:b/>
        </w:rPr>
      </w:pPr>
    </w:p>
    <w:p w:rsidR="00924BA1" w:rsidRDefault="00924BA1" w:rsidP="00924BA1">
      <w:r>
        <w:t>½ cup balsamic vinegar</w:t>
      </w:r>
    </w:p>
    <w:p w:rsidR="00924BA1" w:rsidRDefault="00924BA1" w:rsidP="00924BA1">
      <w:r>
        <w:t>2 TB minced red onion</w:t>
      </w:r>
    </w:p>
    <w:p w:rsidR="00924BA1" w:rsidRDefault="00924BA1" w:rsidP="00924BA1">
      <w:r>
        <w:t>2 TB Dijon mustard</w:t>
      </w:r>
    </w:p>
    <w:p w:rsidR="00924BA1" w:rsidRDefault="00924BA1" w:rsidP="00924BA1">
      <w:r>
        <w:t>2 TB dark brown sugar</w:t>
      </w:r>
    </w:p>
    <w:p w:rsidR="00924BA1" w:rsidRDefault="00924BA1" w:rsidP="00924BA1">
      <w:r>
        <w:t>½ TSP kosher salt</w:t>
      </w:r>
    </w:p>
    <w:p w:rsidR="00924BA1" w:rsidRDefault="00924BA1" w:rsidP="00924BA1">
      <w:r>
        <w:t>¼ TSP black pepper</w:t>
      </w:r>
    </w:p>
    <w:p w:rsidR="00924BA1" w:rsidRDefault="00924BA1" w:rsidP="00924BA1">
      <w:r>
        <w:t>1 cup olive oil</w:t>
      </w:r>
    </w:p>
    <w:p w:rsidR="00924BA1" w:rsidRDefault="00924BA1" w:rsidP="00924BA1">
      <w:r>
        <w:t>1 TB fresh basil, chopped</w:t>
      </w:r>
    </w:p>
    <w:p w:rsidR="00924BA1" w:rsidRDefault="00924BA1" w:rsidP="00924BA1"/>
    <w:p w:rsidR="00924BA1" w:rsidRDefault="00924BA1" w:rsidP="00924BA1">
      <w:r>
        <w:t xml:space="preserve">In a food processor, combine the first 6 ingredients and pulse until well combined. With the motor running, gradually pour in the olive oil. Last, add the fresh basil and pulse 2 – 3 times until mixed. </w:t>
      </w:r>
    </w:p>
    <w:p w:rsidR="00924BA1" w:rsidRDefault="00924BA1" w:rsidP="00924BA1"/>
    <w:p w:rsidR="00924BA1" w:rsidRDefault="00924BA1" w:rsidP="00924BA1">
      <w:r>
        <w:t>This recipe will be more than you need. You can refrigerate the extra dressing for 3 days, just shake well before using.</w:t>
      </w:r>
    </w:p>
    <w:p w:rsidR="00924BA1" w:rsidRPr="00C92919" w:rsidRDefault="00924BA1" w:rsidP="00924BA1">
      <w:pPr>
        <w:rPr>
          <w:b/>
        </w:rPr>
      </w:pPr>
    </w:p>
    <w:p w:rsidR="00924BA1" w:rsidRPr="00C92919" w:rsidRDefault="00924BA1" w:rsidP="00924BA1">
      <w:pPr>
        <w:rPr>
          <w:b/>
        </w:rPr>
      </w:pPr>
      <w:r w:rsidRPr="00C92919">
        <w:rPr>
          <w:b/>
        </w:rPr>
        <w:t>Mini Roasted Gold Potatoes</w:t>
      </w:r>
    </w:p>
    <w:p w:rsidR="00924BA1" w:rsidRDefault="00924BA1" w:rsidP="00924BA1"/>
    <w:p w:rsidR="00924BA1" w:rsidRDefault="00924BA1" w:rsidP="00924BA1">
      <w:r>
        <w:t>12 – 14 small Yukon gold potatoes, halved or quartered depending on their size</w:t>
      </w:r>
    </w:p>
    <w:p w:rsidR="00924BA1" w:rsidRDefault="00924BA1" w:rsidP="00924BA1">
      <w:r>
        <w:t>4 cloves of garlic, chopped</w:t>
      </w:r>
    </w:p>
    <w:p w:rsidR="00924BA1" w:rsidRDefault="00924BA1" w:rsidP="00924BA1">
      <w:r>
        <w:t xml:space="preserve">¼ TSP kosher salt </w:t>
      </w:r>
    </w:p>
    <w:p w:rsidR="00924BA1" w:rsidRDefault="00924BA1" w:rsidP="00924BA1">
      <w:r>
        <w:t>4 TB olive oil</w:t>
      </w:r>
    </w:p>
    <w:p w:rsidR="00924BA1" w:rsidRDefault="00924BA1" w:rsidP="00924BA1">
      <w:r>
        <w:t>1 TB fresh rosemary, chopped fine</w:t>
      </w:r>
    </w:p>
    <w:p w:rsidR="00924BA1" w:rsidRDefault="00924BA1" w:rsidP="00924BA1">
      <w:r>
        <w:t>1 TB Italian parsley, chopped fine</w:t>
      </w:r>
    </w:p>
    <w:p w:rsidR="00924BA1" w:rsidRDefault="00924BA1" w:rsidP="00924BA1">
      <w:r>
        <w:t>1 TB fresh thyme, chopped fine</w:t>
      </w:r>
    </w:p>
    <w:p w:rsidR="00924BA1" w:rsidRDefault="00924BA1" w:rsidP="00924BA1">
      <w:r>
        <w:t>¼ TSP black pepper</w:t>
      </w:r>
    </w:p>
    <w:p w:rsidR="00924BA1" w:rsidRDefault="00924BA1" w:rsidP="00924BA1"/>
    <w:p w:rsidR="00924BA1" w:rsidRDefault="00924BA1" w:rsidP="00924BA1">
      <w:r>
        <w:t>Preheat the oven to 400˚.</w:t>
      </w:r>
    </w:p>
    <w:p w:rsidR="00924BA1" w:rsidRDefault="00924BA1" w:rsidP="00924BA1"/>
    <w:p w:rsidR="00924BA1" w:rsidRDefault="00924BA1" w:rsidP="00924BA1">
      <w:r>
        <w:t>Place one rack in the top third of the oven.  In a food processor, combine the garlic cloves and the salt. Pulse until it becomes a paste. Add the rest of the ingredients, pulse until well mixed.</w:t>
      </w:r>
    </w:p>
    <w:p w:rsidR="00924BA1" w:rsidRDefault="00924BA1" w:rsidP="00924BA1"/>
    <w:p w:rsidR="00924BA1" w:rsidRDefault="00924BA1" w:rsidP="00924BA1"/>
    <w:p w:rsidR="00924BA1" w:rsidRDefault="00924BA1" w:rsidP="00924BA1">
      <w:r>
        <w:t>Place all the ingredients in a large bowl and toss the potatoes until they are well coated.</w:t>
      </w:r>
    </w:p>
    <w:p w:rsidR="00924BA1" w:rsidRDefault="00924BA1" w:rsidP="00924BA1">
      <w:r>
        <w:t>Place the potatoes on a rimmed baking sheet in a single layer. Roast about 10 minutes then using a metal spatula, turn them over. Continue roasting an additional 10 – 15 minutes until they are quite browned and crispy.  Remove from oven and set aside.</w:t>
      </w:r>
    </w:p>
    <w:p w:rsidR="00924BA1" w:rsidRDefault="00924BA1" w:rsidP="00924BA1"/>
    <w:p w:rsidR="00924BA1" w:rsidRDefault="00924BA1" w:rsidP="00924BA1"/>
    <w:p w:rsidR="00924BA1" w:rsidRDefault="00924BA1" w:rsidP="00924BA1"/>
    <w:p w:rsidR="00924BA1" w:rsidRPr="00C92919" w:rsidRDefault="00924BA1" w:rsidP="00924BA1">
      <w:pPr>
        <w:rPr>
          <w:b/>
        </w:rPr>
      </w:pPr>
      <w:r w:rsidRPr="00C92919">
        <w:rPr>
          <w:b/>
        </w:rPr>
        <w:lastRenderedPageBreak/>
        <w:t>Green Beans</w:t>
      </w:r>
    </w:p>
    <w:p w:rsidR="00924BA1" w:rsidRDefault="00924BA1" w:rsidP="00924BA1"/>
    <w:p w:rsidR="00924BA1" w:rsidRDefault="00924BA1" w:rsidP="00924BA1">
      <w:r>
        <w:t>6 ounces fresh green beans, trimmed</w:t>
      </w:r>
    </w:p>
    <w:p w:rsidR="00924BA1" w:rsidRDefault="00924BA1" w:rsidP="00924BA1"/>
    <w:p w:rsidR="00924BA1" w:rsidRDefault="00924BA1" w:rsidP="00924BA1">
      <w:r>
        <w:t>Bring a medium size pot of salted water to a boil. Add the green beans and cook until crisp tender, about 3 minutes. Plunge them into an ice bath to stop the cooking. Drain and dry them with a paper towel. Set aside.</w:t>
      </w:r>
    </w:p>
    <w:p w:rsidR="00924BA1" w:rsidRDefault="00924BA1" w:rsidP="00924BA1"/>
    <w:p w:rsidR="00924BA1" w:rsidRPr="00C92919" w:rsidRDefault="00924BA1" w:rsidP="00924BA1">
      <w:pPr>
        <w:rPr>
          <w:b/>
        </w:rPr>
      </w:pPr>
      <w:r w:rsidRPr="00C92919">
        <w:rPr>
          <w:b/>
        </w:rPr>
        <w:t>Eggs</w:t>
      </w:r>
    </w:p>
    <w:p w:rsidR="00924BA1" w:rsidRDefault="00924BA1" w:rsidP="00924BA1"/>
    <w:p w:rsidR="00924BA1" w:rsidRDefault="00924BA1" w:rsidP="00924BA1">
      <w:r>
        <w:t>6 eggs</w:t>
      </w:r>
    </w:p>
    <w:p w:rsidR="00924BA1" w:rsidRDefault="00924BA1" w:rsidP="00924BA1"/>
    <w:p w:rsidR="00924BA1" w:rsidRDefault="00924BA1" w:rsidP="00924BA1">
      <w:r>
        <w:t>Place the eggs in a medium saucepan covering the eggs with cold water. Place on the stove and bring the water to a boil over high heat. Once the water boils, turn off the heat and cover the pan with a tight-fitting lid. Let rest 12 minutes.  Drain the hot water and replace with cool water. Peel the eggs and cut into quarters.</w:t>
      </w:r>
    </w:p>
    <w:p w:rsidR="00924BA1" w:rsidRPr="00C92919" w:rsidRDefault="00924BA1" w:rsidP="00924BA1">
      <w:pPr>
        <w:rPr>
          <w:b/>
        </w:rPr>
      </w:pPr>
    </w:p>
    <w:p w:rsidR="00924BA1" w:rsidRPr="00C92919" w:rsidRDefault="00924BA1" w:rsidP="00924BA1">
      <w:pPr>
        <w:rPr>
          <w:b/>
        </w:rPr>
      </w:pPr>
      <w:r w:rsidRPr="00C92919">
        <w:rPr>
          <w:b/>
        </w:rPr>
        <w:t>Herbed Salmon</w:t>
      </w:r>
    </w:p>
    <w:p w:rsidR="00924BA1" w:rsidRDefault="00924BA1" w:rsidP="00924BA1"/>
    <w:p w:rsidR="00924BA1" w:rsidRDefault="00924BA1" w:rsidP="00924BA1">
      <w:r>
        <w:t>6, four-ounce salmon fillets, pin bones and skin removed</w:t>
      </w:r>
    </w:p>
    <w:p w:rsidR="00924BA1" w:rsidRDefault="00924BA1" w:rsidP="00924BA1">
      <w:r>
        <w:t>3 green onions, chopped fine</w:t>
      </w:r>
    </w:p>
    <w:p w:rsidR="00924BA1" w:rsidRDefault="00924BA1" w:rsidP="00924BA1">
      <w:r>
        <w:t>3 TB Italian parsley, chopped fine</w:t>
      </w:r>
    </w:p>
    <w:p w:rsidR="00924BA1" w:rsidRDefault="00924BA1" w:rsidP="00924BA1">
      <w:r>
        <w:t>3 TB fresh basil, chopped fine</w:t>
      </w:r>
    </w:p>
    <w:p w:rsidR="00924BA1" w:rsidRDefault="00924BA1" w:rsidP="00924BA1">
      <w:r>
        <w:t>2 TSP fresh thyme, chopped</w:t>
      </w:r>
    </w:p>
    <w:p w:rsidR="00924BA1" w:rsidRDefault="00924BA1" w:rsidP="00924BA1">
      <w:r>
        <w:t>2 TSP fresh oregano, chopped</w:t>
      </w:r>
    </w:p>
    <w:p w:rsidR="00924BA1" w:rsidRDefault="00924BA1" w:rsidP="00924BA1">
      <w:r>
        <w:t>¼ cup olive oil</w:t>
      </w:r>
    </w:p>
    <w:p w:rsidR="00924BA1" w:rsidRDefault="00924BA1" w:rsidP="00924BA1">
      <w:r>
        <w:t>2 garlic cloves, minced</w:t>
      </w:r>
    </w:p>
    <w:p w:rsidR="00924BA1" w:rsidRDefault="00924BA1" w:rsidP="00924BA1">
      <w:r>
        <w:t>1 TSP kosher salt</w:t>
      </w:r>
    </w:p>
    <w:p w:rsidR="00924BA1" w:rsidRDefault="00924BA1" w:rsidP="00924BA1">
      <w:r>
        <w:t>½ TSP black pepper</w:t>
      </w:r>
    </w:p>
    <w:p w:rsidR="00924BA1" w:rsidRDefault="00924BA1" w:rsidP="00924BA1">
      <w:r>
        <w:t>6 TSP Dijon mustard</w:t>
      </w:r>
    </w:p>
    <w:p w:rsidR="00924BA1" w:rsidRDefault="00924BA1" w:rsidP="00924BA1"/>
    <w:p w:rsidR="00924BA1" w:rsidRDefault="00924BA1" w:rsidP="00924BA1"/>
    <w:p w:rsidR="00924BA1" w:rsidRDefault="00924BA1" w:rsidP="00924BA1">
      <w:r>
        <w:t>Preheat the oven to 450˚.</w:t>
      </w:r>
    </w:p>
    <w:p w:rsidR="00924BA1" w:rsidRDefault="00924BA1" w:rsidP="00924BA1"/>
    <w:p w:rsidR="00924BA1" w:rsidRDefault="00924BA1" w:rsidP="00924BA1">
      <w:r>
        <w:t>Line a rimmed baking sheet with parchment paper.  Season the salmon with salt and pepper. Place the fillets on the baking sheet. Smear 1 TSP of mustard on top of each fillet.</w:t>
      </w:r>
    </w:p>
    <w:p w:rsidR="00924BA1" w:rsidRDefault="00924BA1" w:rsidP="00924BA1"/>
    <w:p w:rsidR="00924BA1" w:rsidRDefault="00924BA1" w:rsidP="00924BA1">
      <w:r>
        <w:t xml:space="preserve">In a small bowl, combine the green onions, parsley, basil, thyme, oregano, and garlic. Pour in the olive oil and stir to combine. Spread equal amounts of the herb mixture on top of the mustard coated salmon.  </w:t>
      </w:r>
    </w:p>
    <w:p w:rsidR="00924BA1" w:rsidRDefault="00924BA1" w:rsidP="00924BA1"/>
    <w:p w:rsidR="00924BA1" w:rsidRDefault="00924BA1" w:rsidP="00924BA1">
      <w:r>
        <w:t xml:space="preserve">Bake about 7 minutes or until a thermometer reads 145˚F. </w:t>
      </w:r>
    </w:p>
    <w:p w:rsidR="00924BA1" w:rsidRDefault="00924BA1" w:rsidP="00924BA1">
      <w:pPr>
        <w:rPr>
          <w:b/>
        </w:rPr>
      </w:pPr>
    </w:p>
    <w:p w:rsidR="00924BA1" w:rsidRDefault="00924BA1" w:rsidP="00924BA1">
      <w:pPr>
        <w:rPr>
          <w:b/>
        </w:rPr>
      </w:pPr>
    </w:p>
    <w:p w:rsidR="00924BA1" w:rsidRDefault="00924BA1" w:rsidP="00924BA1">
      <w:pPr>
        <w:rPr>
          <w:b/>
        </w:rPr>
      </w:pPr>
    </w:p>
    <w:p w:rsidR="00924BA1" w:rsidRPr="00C92919" w:rsidRDefault="00924BA1" w:rsidP="00924BA1">
      <w:pPr>
        <w:rPr>
          <w:b/>
        </w:rPr>
      </w:pPr>
    </w:p>
    <w:p w:rsidR="00924BA1" w:rsidRDefault="00924BA1" w:rsidP="00924BA1">
      <w:pPr>
        <w:rPr>
          <w:b/>
        </w:rPr>
      </w:pPr>
      <w:r w:rsidRPr="00C92919">
        <w:rPr>
          <w:b/>
        </w:rPr>
        <w:lastRenderedPageBreak/>
        <w:t>Salad</w:t>
      </w:r>
      <w:r>
        <w:rPr>
          <w:b/>
        </w:rPr>
        <w:t xml:space="preserve"> Assembly</w:t>
      </w:r>
    </w:p>
    <w:p w:rsidR="00924BA1" w:rsidRDefault="00924BA1" w:rsidP="00924BA1">
      <w:pPr>
        <w:rPr>
          <w:b/>
        </w:rPr>
      </w:pPr>
    </w:p>
    <w:p w:rsidR="00924BA1" w:rsidRDefault="00924BA1" w:rsidP="00924BA1">
      <w:r>
        <w:t>16 ounces Baby salad greens</w:t>
      </w:r>
    </w:p>
    <w:p w:rsidR="00924BA1" w:rsidRDefault="00924BA1" w:rsidP="00924BA1">
      <w:r>
        <w:t>12 ounces grape tomatoes, halved</w:t>
      </w:r>
    </w:p>
    <w:p w:rsidR="00924BA1" w:rsidRDefault="00924BA1" w:rsidP="00924BA1">
      <w:r>
        <w:t>½ cup slice Kalamata olives</w:t>
      </w:r>
    </w:p>
    <w:p w:rsidR="00924BA1" w:rsidRDefault="00924BA1" w:rsidP="00924BA1">
      <w:r>
        <w:t>3 TB capers, rinsed and drained</w:t>
      </w:r>
    </w:p>
    <w:p w:rsidR="00924BA1" w:rsidRDefault="00924BA1" w:rsidP="00924BA1">
      <w:r>
        <w:t>Quartered eggs</w:t>
      </w:r>
    </w:p>
    <w:p w:rsidR="00924BA1" w:rsidRDefault="00924BA1" w:rsidP="00924BA1">
      <w:r>
        <w:t>Roasted salmon fillets</w:t>
      </w:r>
    </w:p>
    <w:p w:rsidR="00924BA1" w:rsidRDefault="00924BA1" w:rsidP="00924BA1">
      <w:r>
        <w:t>Roasted Potatoes</w:t>
      </w:r>
    </w:p>
    <w:p w:rsidR="00924BA1" w:rsidRDefault="00924BA1" w:rsidP="00924BA1">
      <w:r>
        <w:t>Green Beans</w:t>
      </w:r>
    </w:p>
    <w:p w:rsidR="00924BA1" w:rsidRDefault="00924BA1" w:rsidP="00924BA1"/>
    <w:p w:rsidR="00924BA1" w:rsidRDefault="00924BA1" w:rsidP="00924BA1">
      <w:r>
        <w:t>Place the salad greens, tomatoes, olives, green beans and capers in a large bowl. Toss with some of the vinaigrette. Place salad greens equally on 6 plates. Top with warm salmon and egg quarters.</w:t>
      </w:r>
    </w:p>
    <w:p w:rsidR="00924BA1" w:rsidRDefault="00924BA1" w:rsidP="00924BA1"/>
    <w:p w:rsidR="00924BA1" w:rsidRDefault="00924BA1" w:rsidP="00924BA1"/>
    <w:p w:rsidR="00924BA1" w:rsidRDefault="00924BA1" w:rsidP="00924BA1"/>
    <w:p w:rsidR="00924BA1" w:rsidRDefault="00924BA1" w:rsidP="00924BA1"/>
    <w:p w:rsidR="00924BA1" w:rsidRDefault="00924BA1" w:rsidP="00924BA1"/>
    <w:p w:rsidR="00924BA1" w:rsidRDefault="00924BA1" w:rsidP="00924BA1"/>
    <w:p w:rsidR="00924BA1" w:rsidRDefault="00924BA1" w:rsidP="00924BA1"/>
    <w:p w:rsidR="00924BA1" w:rsidRDefault="00924BA1" w:rsidP="00924BA1"/>
    <w:p w:rsidR="00924BA1" w:rsidRDefault="00924BA1" w:rsidP="00924BA1"/>
    <w:p w:rsidR="00924BA1" w:rsidRDefault="00924BA1" w:rsidP="00924BA1">
      <w:pPr>
        <w:jc w:val="center"/>
      </w:pPr>
    </w:p>
    <w:sectPr w:rsidR="00924BA1" w:rsidSect="00CD58EB">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01CE" w:rsidRDefault="005C01CE" w:rsidP="00CD58EB">
      <w:r>
        <w:separator/>
      </w:r>
    </w:p>
  </w:endnote>
  <w:endnote w:type="continuationSeparator" w:id="0">
    <w:p w:rsidR="005C01CE" w:rsidRDefault="005C01CE" w:rsidP="00CD5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 Chancery">
    <w:panose1 w:val="03020702040506060504"/>
    <w:charset w:val="B1"/>
    <w:family w:val="script"/>
    <w:pitch w:val="variable"/>
    <w:sig w:usb0="80000867" w:usb1="00000003" w:usb2="00000000" w:usb3="00000000" w:csb0="000001F3" w:csb1="00000000"/>
  </w:font>
  <w:font w:name="TimesNewRomanPSMT">
    <w:altName w:val="Times New Roman"/>
    <w:panose1 w:val="02020603050405020304"/>
    <w:charset w:val="00"/>
    <w:family w:val="roman"/>
    <w:notTrueType/>
    <w:pitch w:val="default"/>
  </w:font>
  <w:font w:name="Symbol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1657446"/>
      <w:docPartObj>
        <w:docPartGallery w:val="Page Numbers (Bottom of Page)"/>
        <w:docPartUnique/>
      </w:docPartObj>
    </w:sdtPr>
    <w:sdtContent>
      <w:p w:rsidR="00CD58EB" w:rsidRDefault="00CD58EB" w:rsidP="00B711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D58EB" w:rsidRDefault="00CD58EB" w:rsidP="00CD58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4591096"/>
      <w:docPartObj>
        <w:docPartGallery w:val="Page Numbers (Bottom of Page)"/>
        <w:docPartUnique/>
      </w:docPartObj>
    </w:sdtPr>
    <w:sdtContent>
      <w:p w:rsidR="00CD58EB" w:rsidRDefault="00CD58EB" w:rsidP="00B711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CD58EB" w:rsidRDefault="00CD58EB" w:rsidP="00CD58E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01CE" w:rsidRDefault="005C01CE" w:rsidP="00CD58EB">
      <w:r>
        <w:separator/>
      </w:r>
    </w:p>
  </w:footnote>
  <w:footnote w:type="continuationSeparator" w:id="0">
    <w:p w:rsidR="005C01CE" w:rsidRDefault="005C01CE" w:rsidP="00CD5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7ECA"/>
    <w:multiLevelType w:val="hybridMultilevel"/>
    <w:tmpl w:val="362A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1427B"/>
    <w:multiLevelType w:val="hybridMultilevel"/>
    <w:tmpl w:val="7958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325D4"/>
    <w:multiLevelType w:val="multilevel"/>
    <w:tmpl w:val="D968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297603"/>
    <w:multiLevelType w:val="hybridMultilevel"/>
    <w:tmpl w:val="5C405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6A5474"/>
    <w:multiLevelType w:val="hybridMultilevel"/>
    <w:tmpl w:val="49269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FB3346"/>
    <w:multiLevelType w:val="hybridMultilevel"/>
    <w:tmpl w:val="9E56F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F00319"/>
    <w:multiLevelType w:val="hybridMultilevel"/>
    <w:tmpl w:val="6F64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5537538">
    <w:abstractNumId w:val="5"/>
  </w:num>
  <w:num w:numId="2" w16cid:durableId="326400685">
    <w:abstractNumId w:val="6"/>
  </w:num>
  <w:num w:numId="3" w16cid:durableId="1515802748">
    <w:abstractNumId w:val="4"/>
  </w:num>
  <w:num w:numId="4" w16cid:durableId="2029066919">
    <w:abstractNumId w:val="3"/>
  </w:num>
  <w:num w:numId="5" w16cid:durableId="1626615524">
    <w:abstractNumId w:val="1"/>
  </w:num>
  <w:num w:numId="6" w16cid:durableId="527377933">
    <w:abstractNumId w:val="0"/>
  </w:num>
  <w:num w:numId="7" w16cid:durableId="1147016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A1"/>
    <w:rsid w:val="00020341"/>
    <w:rsid w:val="00054B57"/>
    <w:rsid w:val="000853F8"/>
    <w:rsid w:val="00511ACE"/>
    <w:rsid w:val="005C01CE"/>
    <w:rsid w:val="007C181E"/>
    <w:rsid w:val="00924BA1"/>
    <w:rsid w:val="00944902"/>
    <w:rsid w:val="00981653"/>
    <w:rsid w:val="00CD58EB"/>
    <w:rsid w:val="00D374D2"/>
    <w:rsid w:val="00E62513"/>
    <w:rsid w:val="00FA2C07"/>
    <w:rsid w:val="00FB1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EEAF5D"/>
  <w15:chartTrackingRefBased/>
  <w15:docId w15:val="{B71D5F66-3C36-A34B-B65B-7F04E7006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BA1"/>
    <w:rPr>
      <w:color w:val="0563C1" w:themeColor="hyperlink"/>
      <w:u w:val="single"/>
    </w:rPr>
  </w:style>
  <w:style w:type="character" w:styleId="UnresolvedMention">
    <w:name w:val="Unresolved Mention"/>
    <w:basedOn w:val="DefaultParagraphFont"/>
    <w:uiPriority w:val="99"/>
    <w:semiHidden/>
    <w:unhideWhenUsed/>
    <w:rsid w:val="00924BA1"/>
    <w:rPr>
      <w:color w:val="605E5C"/>
      <w:shd w:val="clear" w:color="auto" w:fill="E1DFDD"/>
    </w:rPr>
  </w:style>
  <w:style w:type="paragraph" w:styleId="ListParagraph">
    <w:name w:val="List Paragraph"/>
    <w:basedOn w:val="Normal"/>
    <w:uiPriority w:val="34"/>
    <w:qFormat/>
    <w:rsid w:val="00924BA1"/>
    <w:pPr>
      <w:ind w:left="720"/>
      <w:contextualSpacing/>
    </w:pPr>
  </w:style>
  <w:style w:type="paragraph" w:styleId="Footer">
    <w:name w:val="footer"/>
    <w:basedOn w:val="Normal"/>
    <w:link w:val="FooterChar"/>
    <w:uiPriority w:val="99"/>
    <w:unhideWhenUsed/>
    <w:rsid w:val="00CD58EB"/>
    <w:pPr>
      <w:tabs>
        <w:tab w:val="center" w:pos="4680"/>
        <w:tab w:val="right" w:pos="9360"/>
      </w:tabs>
    </w:pPr>
  </w:style>
  <w:style w:type="character" w:customStyle="1" w:styleId="FooterChar">
    <w:name w:val="Footer Char"/>
    <w:basedOn w:val="DefaultParagraphFont"/>
    <w:link w:val="Footer"/>
    <w:uiPriority w:val="99"/>
    <w:rsid w:val="00CD58EB"/>
  </w:style>
  <w:style w:type="character" w:styleId="PageNumber">
    <w:name w:val="page number"/>
    <w:basedOn w:val="DefaultParagraphFont"/>
    <w:uiPriority w:val="99"/>
    <w:semiHidden/>
    <w:unhideWhenUsed/>
    <w:rsid w:val="00CD58EB"/>
  </w:style>
  <w:style w:type="paragraph" w:styleId="NormalWeb">
    <w:name w:val="Normal (Web)"/>
    <w:basedOn w:val="Normal"/>
    <w:uiPriority w:val="99"/>
    <w:semiHidden/>
    <w:unhideWhenUsed/>
    <w:rsid w:val="00CD58E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okingthymewithstacie.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than/Library/Group%20Containers/UBF8T346G9.Office/User%20Content.localized/Templates.localized/Live%20Stream%20Cover%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Live Stream Cover Page.dotx</Template>
  <TotalTime>1</TotalTime>
  <Pages>6</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2026-05-27T12:56:00Z</dcterms:created>
  <dcterms:modified xsi:type="dcterms:W3CDTF">2026-05-27T12:56:00Z</dcterms:modified>
</cp:coreProperties>
</file>